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5D1221" w:rsidRDefault="005D1221" w:rsidP="009728C7">
      <w:pPr>
        <w:rPr>
          <w:szCs w:val="28"/>
        </w:rPr>
      </w:pPr>
    </w:p>
    <w:p w:rsidR="00110942" w:rsidRPr="00872376" w:rsidRDefault="00110942" w:rsidP="009728C7">
      <w:pPr>
        <w:rPr>
          <w:szCs w:val="28"/>
        </w:rPr>
      </w:pPr>
    </w:p>
    <w:p w:rsidR="005D1221" w:rsidRPr="005D1221" w:rsidRDefault="00930CEA" w:rsidP="005D122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внесении изменения</w:t>
      </w:r>
      <w:r w:rsidR="005D1221" w:rsidRPr="005D1221">
        <w:rPr>
          <w:szCs w:val="28"/>
        </w:rPr>
        <w:t xml:space="preserve"> в постановление Правительства </w:t>
      </w: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Самарской области от 21.12.2005 № 165 «О принятии Положения </w:t>
      </w: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о </w:t>
      </w:r>
      <w:r w:rsidR="00263208">
        <w:rPr>
          <w:szCs w:val="28"/>
        </w:rPr>
        <w:t xml:space="preserve">комитете по </w:t>
      </w:r>
      <w:r w:rsidRPr="005D1221">
        <w:rPr>
          <w:szCs w:val="28"/>
        </w:rPr>
        <w:t>организации торгов Самарской области»</w:t>
      </w:r>
    </w:p>
    <w:p w:rsidR="00B17EE1" w:rsidRDefault="00B17EE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110942" w:rsidRDefault="00110942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891BCA" w:rsidRPr="00891BCA" w:rsidRDefault="00891BCA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6B612B">
        <w:rPr>
          <w:szCs w:val="28"/>
        </w:rPr>
        <w:t xml:space="preserve">В соответствии с </w:t>
      </w:r>
      <w:r w:rsidR="00110942" w:rsidRPr="00110942">
        <w:rPr>
          <w:szCs w:val="28"/>
        </w:rPr>
        <w:t>Закон</w:t>
      </w:r>
      <w:r w:rsidR="00110942">
        <w:rPr>
          <w:szCs w:val="28"/>
        </w:rPr>
        <w:t>ом</w:t>
      </w:r>
      <w:r w:rsidR="00110942" w:rsidRPr="00110942">
        <w:rPr>
          <w:szCs w:val="28"/>
        </w:rPr>
        <w:t xml:space="preserve"> Самарской области от 16.10.2025 № 100-ГД «О внесении изменений в Устав </w:t>
      </w:r>
      <w:bookmarkStart w:id="0" w:name="_GoBack"/>
      <w:bookmarkEnd w:id="0"/>
      <w:r w:rsidR="00110942" w:rsidRPr="00110942">
        <w:rPr>
          <w:szCs w:val="28"/>
        </w:rPr>
        <w:t>Самарской области»</w:t>
      </w:r>
      <w:r w:rsidR="00110942">
        <w:rPr>
          <w:szCs w:val="28"/>
        </w:rPr>
        <w:t xml:space="preserve">, </w:t>
      </w:r>
      <w:r w:rsidR="006B612B" w:rsidRPr="006B612B">
        <w:rPr>
          <w:szCs w:val="28"/>
        </w:rPr>
        <w:t>Закон</w:t>
      </w:r>
      <w:r w:rsidR="006B612B" w:rsidRPr="006B612B">
        <w:rPr>
          <w:szCs w:val="28"/>
        </w:rPr>
        <w:t>ом</w:t>
      </w:r>
      <w:r w:rsidR="006B612B" w:rsidRPr="006B612B">
        <w:rPr>
          <w:szCs w:val="28"/>
        </w:rPr>
        <w:t xml:space="preserve"> С</w:t>
      </w:r>
      <w:r w:rsidR="006B612B" w:rsidRPr="006B612B">
        <w:rPr>
          <w:szCs w:val="28"/>
        </w:rPr>
        <w:t>амарской области от 16.10.2025 №</w:t>
      </w:r>
      <w:r w:rsidR="006B612B" w:rsidRPr="006B612B">
        <w:rPr>
          <w:szCs w:val="28"/>
        </w:rPr>
        <w:t xml:space="preserve"> 102-ГД</w:t>
      </w:r>
      <w:r w:rsidR="006B612B" w:rsidRPr="006B612B">
        <w:rPr>
          <w:szCs w:val="28"/>
        </w:rPr>
        <w:t xml:space="preserve"> «</w:t>
      </w:r>
      <w:r w:rsidR="006B612B" w:rsidRPr="006B612B">
        <w:rPr>
          <w:szCs w:val="28"/>
        </w:rPr>
        <w:t xml:space="preserve">О внесении изменений в Закон Самарской </w:t>
      </w:r>
      <w:r w:rsidR="006B612B" w:rsidRPr="006B612B">
        <w:rPr>
          <w:szCs w:val="28"/>
        </w:rPr>
        <w:t>области «</w:t>
      </w:r>
      <w:r w:rsidR="006B612B" w:rsidRPr="006B612B">
        <w:rPr>
          <w:szCs w:val="28"/>
        </w:rPr>
        <w:t>О Правительстве Самарской области</w:t>
      </w:r>
      <w:r w:rsidR="006B612B" w:rsidRPr="006B612B">
        <w:rPr>
          <w:szCs w:val="28"/>
        </w:rPr>
        <w:t>»</w:t>
      </w:r>
      <w:r w:rsidRPr="006B612B">
        <w:rPr>
          <w:szCs w:val="28"/>
        </w:rPr>
        <w:t>, Правительство Самарской области ПОСТАНОВЛЯЕТ:</w:t>
      </w:r>
    </w:p>
    <w:p w:rsidR="00891BCA" w:rsidRPr="00891BCA" w:rsidRDefault="00891BCA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891BCA">
        <w:rPr>
          <w:szCs w:val="28"/>
        </w:rPr>
        <w:t xml:space="preserve">1. Внести в постановление Правительства Самарской области                              от 21.12.2005 № 165 «О принятии Положения о </w:t>
      </w:r>
      <w:r w:rsidR="00263208">
        <w:rPr>
          <w:szCs w:val="28"/>
        </w:rPr>
        <w:t>комитете по</w:t>
      </w:r>
      <w:r w:rsidRPr="00891BCA">
        <w:rPr>
          <w:szCs w:val="28"/>
        </w:rPr>
        <w:t xml:space="preserve"> организации торгов Самарской области» следующ</w:t>
      </w:r>
      <w:r w:rsidR="00930CEA">
        <w:rPr>
          <w:szCs w:val="28"/>
        </w:rPr>
        <w:t>ее изменение</w:t>
      </w:r>
      <w:r w:rsidRPr="00891BCA">
        <w:rPr>
          <w:szCs w:val="28"/>
        </w:rPr>
        <w:t>:</w:t>
      </w:r>
    </w:p>
    <w:p w:rsidR="00A018EF" w:rsidRDefault="00930CEA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 пункте </w:t>
      </w:r>
      <w:r w:rsidRPr="00A018EF">
        <w:rPr>
          <w:szCs w:val="28"/>
        </w:rPr>
        <w:t>3.1</w:t>
      </w:r>
      <w:r>
        <w:rPr>
          <w:szCs w:val="28"/>
        </w:rPr>
        <w:t xml:space="preserve"> </w:t>
      </w:r>
      <w:r>
        <w:rPr>
          <w:szCs w:val="28"/>
        </w:rPr>
        <w:t>Положения</w:t>
      </w:r>
      <w:r w:rsidR="00891BCA" w:rsidRPr="00891BCA">
        <w:rPr>
          <w:szCs w:val="28"/>
        </w:rPr>
        <w:t xml:space="preserve"> о </w:t>
      </w:r>
      <w:r w:rsidR="00263208">
        <w:rPr>
          <w:szCs w:val="28"/>
        </w:rPr>
        <w:t xml:space="preserve">комитете по </w:t>
      </w:r>
      <w:r w:rsidR="00891BCA" w:rsidRPr="00891BCA">
        <w:rPr>
          <w:szCs w:val="28"/>
        </w:rPr>
        <w:t>орган</w:t>
      </w:r>
      <w:r>
        <w:rPr>
          <w:szCs w:val="28"/>
        </w:rPr>
        <w:t xml:space="preserve">изации торгов Самарской области </w:t>
      </w:r>
      <w:r w:rsidR="004F7E8F">
        <w:rPr>
          <w:szCs w:val="28"/>
        </w:rPr>
        <w:t xml:space="preserve">слова </w:t>
      </w:r>
      <w:r w:rsidR="00CA66CE">
        <w:rPr>
          <w:szCs w:val="28"/>
        </w:rPr>
        <w:t>«</w:t>
      </w:r>
      <w:r w:rsidR="00CA66CE" w:rsidRPr="00CA66CE">
        <w:rPr>
          <w:szCs w:val="28"/>
        </w:rPr>
        <w:t xml:space="preserve">первого вице-губернатора </w:t>
      </w:r>
      <w:r w:rsidR="00CA66CE">
        <w:rPr>
          <w:szCs w:val="28"/>
        </w:rPr>
        <w:t>–</w:t>
      </w:r>
      <w:r w:rsidR="00CA66CE" w:rsidRPr="00CA66CE">
        <w:rPr>
          <w:szCs w:val="28"/>
        </w:rPr>
        <w:t xml:space="preserve"> председателя Правительства Самарской области</w:t>
      </w:r>
      <w:r w:rsidR="00CA66CE">
        <w:rPr>
          <w:szCs w:val="28"/>
        </w:rPr>
        <w:t xml:space="preserve">» заменить словами </w:t>
      </w:r>
      <w:r w:rsidR="005D67D9">
        <w:rPr>
          <w:szCs w:val="28"/>
        </w:rPr>
        <w:t>«</w:t>
      </w:r>
      <w:r w:rsidR="005D67D9" w:rsidRPr="005D67D9">
        <w:rPr>
          <w:szCs w:val="28"/>
        </w:rPr>
        <w:t xml:space="preserve">первого заместителя Губернатора Самарской области </w:t>
      </w:r>
      <w:r w:rsidR="005D67D9">
        <w:rPr>
          <w:szCs w:val="28"/>
        </w:rPr>
        <w:t>–</w:t>
      </w:r>
      <w:r w:rsidR="005D67D9" w:rsidRPr="005D67D9">
        <w:rPr>
          <w:szCs w:val="28"/>
        </w:rPr>
        <w:t xml:space="preserve"> председателя Правительства Самарской области</w:t>
      </w:r>
      <w:r w:rsidR="005D67D9">
        <w:rPr>
          <w:szCs w:val="28"/>
        </w:rPr>
        <w:t>»</w:t>
      </w:r>
      <w:r w:rsidR="00A018EF" w:rsidRPr="00A018EF">
        <w:rPr>
          <w:szCs w:val="28"/>
        </w:rPr>
        <w:t>.</w:t>
      </w:r>
    </w:p>
    <w:p w:rsidR="005D1221" w:rsidRPr="005D1221" w:rsidRDefault="005D1221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 xml:space="preserve">2. Контроль за выполнением настоящего постановления возложить на </w:t>
      </w:r>
      <w:r w:rsidR="00A018EF">
        <w:rPr>
          <w:szCs w:val="28"/>
        </w:rPr>
        <w:t xml:space="preserve">комитет по </w:t>
      </w:r>
      <w:r w:rsidRPr="005D1221">
        <w:rPr>
          <w:szCs w:val="28"/>
        </w:rPr>
        <w:t xml:space="preserve">организации торгов Самарской области. </w:t>
      </w:r>
    </w:p>
    <w:p w:rsidR="005D1221" w:rsidRDefault="005D1221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3. Опубликовать настоящее постановление в средствах массовой информации.</w:t>
      </w:r>
    </w:p>
    <w:p w:rsidR="00110942" w:rsidRDefault="00110942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p w:rsidR="00110942" w:rsidRPr="005D1221" w:rsidRDefault="00110942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p w:rsidR="0023754C" w:rsidRDefault="0023754C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p w:rsidR="005D1221" w:rsidRDefault="005D1221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5D1221">
        <w:rPr>
          <w:szCs w:val="28"/>
        </w:rPr>
        <w:t>4. Настоящее постановление вступает в силу со дня его официального опубликования.</w:t>
      </w:r>
    </w:p>
    <w:p w:rsidR="00110942" w:rsidRDefault="00110942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p w:rsidR="0023754C" w:rsidRDefault="0023754C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p w:rsidR="0023754C" w:rsidRPr="005D1221" w:rsidRDefault="0023754C" w:rsidP="00110942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  вице-губернатор – председатель Правительства Самарской области " w:value="Первый  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7A705F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Первый                                  вице-губернатор – председатель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C21C2C" w:rsidRDefault="00C21C2C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110942" w:rsidRDefault="00110942" w:rsidP="0014625D">
      <w:pPr>
        <w:spacing w:line="360" w:lineRule="auto"/>
        <w:rPr>
          <w:szCs w:val="28"/>
        </w:rPr>
      </w:pP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5D1221" w:rsidRDefault="00A018EF" w:rsidP="005D1221">
      <w:pPr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>Федорова Т.А. 214-54-64</w:t>
      </w:r>
    </w:p>
    <w:sectPr w:rsidR="005D1221" w:rsidRPr="005D1221" w:rsidSect="00C735A1">
      <w:headerReference w:type="even" r:id="rId10"/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DE2" w:rsidRDefault="006F7DE2">
      <w:r>
        <w:separator/>
      </w:r>
    </w:p>
  </w:endnote>
  <w:endnote w:type="continuationSeparator" w:id="0">
    <w:p w:rsidR="006F7DE2" w:rsidRDefault="006F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DE2" w:rsidRDefault="006F7DE2">
      <w:r>
        <w:separator/>
      </w:r>
    </w:p>
  </w:footnote>
  <w:footnote w:type="continuationSeparator" w:id="0">
    <w:p w:rsidR="006F7DE2" w:rsidRDefault="006F7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073">
      <w:rPr>
        <w:rStyle w:val="a5"/>
        <w:noProof/>
      </w:rPr>
      <w:t>3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34B49"/>
    <w:rsid w:val="00051723"/>
    <w:rsid w:val="00053656"/>
    <w:rsid w:val="00061855"/>
    <w:rsid w:val="000949E9"/>
    <w:rsid w:val="000C4679"/>
    <w:rsid w:val="000E5CED"/>
    <w:rsid w:val="000E7501"/>
    <w:rsid w:val="000F1820"/>
    <w:rsid w:val="00102ACA"/>
    <w:rsid w:val="00106D31"/>
    <w:rsid w:val="00110133"/>
    <w:rsid w:val="00110942"/>
    <w:rsid w:val="00112F44"/>
    <w:rsid w:val="001167FB"/>
    <w:rsid w:val="001460EF"/>
    <w:rsid w:val="0014625D"/>
    <w:rsid w:val="00153B01"/>
    <w:rsid w:val="00154419"/>
    <w:rsid w:val="00162329"/>
    <w:rsid w:val="00170E01"/>
    <w:rsid w:val="00172434"/>
    <w:rsid w:val="00183E02"/>
    <w:rsid w:val="00192841"/>
    <w:rsid w:val="001A08B1"/>
    <w:rsid w:val="001B70E4"/>
    <w:rsid w:val="001C42F4"/>
    <w:rsid w:val="001D4F6C"/>
    <w:rsid w:val="001E5FD4"/>
    <w:rsid w:val="00206169"/>
    <w:rsid w:val="00207CAF"/>
    <w:rsid w:val="002312E5"/>
    <w:rsid w:val="00234DEA"/>
    <w:rsid w:val="0023754C"/>
    <w:rsid w:val="0024268C"/>
    <w:rsid w:val="002467AA"/>
    <w:rsid w:val="00263208"/>
    <w:rsid w:val="002659EC"/>
    <w:rsid w:val="00270B26"/>
    <w:rsid w:val="002864C3"/>
    <w:rsid w:val="002969C0"/>
    <w:rsid w:val="002E2E10"/>
    <w:rsid w:val="002E5ACE"/>
    <w:rsid w:val="002E6788"/>
    <w:rsid w:val="002F0BCC"/>
    <w:rsid w:val="002F5D8B"/>
    <w:rsid w:val="0031182B"/>
    <w:rsid w:val="00337759"/>
    <w:rsid w:val="00346D4E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D3F67"/>
    <w:rsid w:val="003E6615"/>
    <w:rsid w:val="003F665E"/>
    <w:rsid w:val="00412C5A"/>
    <w:rsid w:val="00420B23"/>
    <w:rsid w:val="00426579"/>
    <w:rsid w:val="0043366C"/>
    <w:rsid w:val="0044524D"/>
    <w:rsid w:val="00463959"/>
    <w:rsid w:val="00477A51"/>
    <w:rsid w:val="00484DFC"/>
    <w:rsid w:val="004949B2"/>
    <w:rsid w:val="004B6E27"/>
    <w:rsid w:val="004C092B"/>
    <w:rsid w:val="004C14FA"/>
    <w:rsid w:val="004C43DE"/>
    <w:rsid w:val="004D7005"/>
    <w:rsid w:val="004F7E8F"/>
    <w:rsid w:val="005029C2"/>
    <w:rsid w:val="00503322"/>
    <w:rsid w:val="0052510A"/>
    <w:rsid w:val="005276F1"/>
    <w:rsid w:val="00545AC0"/>
    <w:rsid w:val="005478C4"/>
    <w:rsid w:val="005605A8"/>
    <w:rsid w:val="00563A63"/>
    <w:rsid w:val="00583739"/>
    <w:rsid w:val="005D1221"/>
    <w:rsid w:val="005D67D9"/>
    <w:rsid w:val="005E3041"/>
    <w:rsid w:val="0060577D"/>
    <w:rsid w:val="006158E5"/>
    <w:rsid w:val="006167BE"/>
    <w:rsid w:val="0063002A"/>
    <w:rsid w:val="00630109"/>
    <w:rsid w:val="0063440A"/>
    <w:rsid w:val="00637FA9"/>
    <w:rsid w:val="00641A0F"/>
    <w:rsid w:val="006444C0"/>
    <w:rsid w:val="00655FBC"/>
    <w:rsid w:val="006576AC"/>
    <w:rsid w:val="00661274"/>
    <w:rsid w:val="00680C6B"/>
    <w:rsid w:val="00687C2B"/>
    <w:rsid w:val="006B510A"/>
    <w:rsid w:val="006B5ABC"/>
    <w:rsid w:val="006B612B"/>
    <w:rsid w:val="006C65A9"/>
    <w:rsid w:val="006C67EA"/>
    <w:rsid w:val="006C76C2"/>
    <w:rsid w:val="006E31CE"/>
    <w:rsid w:val="006E7A51"/>
    <w:rsid w:val="006F7DE2"/>
    <w:rsid w:val="007072F2"/>
    <w:rsid w:val="007139C4"/>
    <w:rsid w:val="00715400"/>
    <w:rsid w:val="00717DE2"/>
    <w:rsid w:val="0073582E"/>
    <w:rsid w:val="00751D83"/>
    <w:rsid w:val="00765C2E"/>
    <w:rsid w:val="00777E46"/>
    <w:rsid w:val="007A0004"/>
    <w:rsid w:val="007A705F"/>
    <w:rsid w:val="007E3B57"/>
    <w:rsid w:val="007F4321"/>
    <w:rsid w:val="007F6B0F"/>
    <w:rsid w:val="0080094C"/>
    <w:rsid w:val="00845D1D"/>
    <w:rsid w:val="0084643D"/>
    <w:rsid w:val="00850E36"/>
    <w:rsid w:val="00854259"/>
    <w:rsid w:val="00872376"/>
    <w:rsid w:val="0087276A"/>
    <w:rsid w:val="008806D3"/>
    <w:rsid w:val="00890345"/>
    <w:rsid w:val="00891BCA"/>
    <w:rsid w:val="00893931"/>
    <w:rsid w:val="008A3DBC"/>
    <w:rsid w:val="008B2A90"/>
    <w:rsid w:val="008C4625"/>
    <w:rsid w:val="008E3D70"/>
    <w:rsid w:val="00915163"/>
    <w:rsid w:val="00916456"/>
    <w:rsid w:val="00920226"/>
    <w:rsid w:val="0092086B"/>
    <w:rsid w:val="00930CEA"/>
    <w:rsid w:val="00944438"/>
    <w:rsid w:val="0094504F"/>
    <w:rsid w:val="0096706D"/>
    <w:rsid w:val="009728C7"/>
    <w:rsid w:val="00974EF0"/>
    <w:rsid w:val="009754C2"/>
    <w:rsid w:val="00977BAB"/>
    <w:rsid w:val="009922C8"/>
    <w:rsid w:val="0099409C"/>
    <w:rsid w:val="00997FD7"/>
    <w:rsid w:val="009A13CF"/>
    <w:rsid w:val="009A5A8B"/>
    <w:rsid w:val="009B11B7"/>
    <w:rsid w:val="009B386A"/>
    <w:rsid w:val="009B4471"/>
    <w:rsid w:val="009E7636"/>
    <w:rsid w:val="009F1229"/>
    <w:rsid w:val="00A018EF"/>
    <w:rsid w:val="00A13F85"/>
    <w:rsid w:val="00A17C5A"/>
    <w:rsid w:val="00A454D7"/>
    <w:rsid w:val="00A65A2E"/>
    <w:rsid w:val="00A7014A"/>
    <w:rsid w:val="00A820C2"/>
    <w:rsid w:val="00AB063D"/>
    <w:rsid w:val="00AB077F"/>
    <w:rsid w:val="00AD0582"/>
    <w:rsid w:val="00AD1C96"/>
    <w:rsid w:val="00AD4C8C"/>
    <w:rsid w:val="00AE43DF"/>
    <w:rsid w:val="00AF475E"/>
    <w:rsid w:val="00AF6146"/>
    <w:rsid w:val="00B04237"/>
    <w:rsid w:val="00B05729"/>
    <w:rsid w:val="00B13E06"/>
    <w:rsid w:val="00B14785"/>
    <w:rsid w:val="00B17EE1"/>
    <w:rsid w:val="00B235B7"/>
    <w:rsid w:val="00B3020B"/>
    <w:rsid w:val="00B40340"/>
    <w:rsid w:val="00B75F3A"/>
    <w:rsid w:val="00B93FBF"/>
    <w:rsid w:val="00BA0C35"/>
    <w:rsid w:val="00BF4A87"/>
    <w:rsid w:val="00C05AE2"/>
    <w:rsid w:val="00C21C2C"/>
    <w:rsid w:val="00C31035"/>
    <w:rsid w:val="00C61DD0"/>
    <w:rsid w:val="00C64EFF"/>
    <w:rsid w:val="00C66431"/>
    <w:rsid w:val="00C70F6C"/>
    <w:rsid w:val="00C735A1"/>
    <w:rsid w:val="00C75B5C"/>
    <w:rsid w:val="00C850D8"/>
    <w:rsid w:val="00CA4A1B"/>
    <w:rsid w:val="00CA66CE"/>
    <w:rsid w:val="00CB4B3A"/>
    <w:rsid w:val="00CC2553"/>
    <w:rsid w:val="00CD72A7"/>
    <w:rsid w:val="00CE7624"/>
    <w:rsid w:val="00D1669D"/>
    <w:rsid w:val="00D226C4"/>
    <w:rsid w:val="00D63FEB"/>
    <w:rsid w:val="00D72073"/>
    <w:rsid w:val="00D749C5"/>
    <w:rsid w:val="00D94A34"/>
    <w:rsid w:val="00DD5405"/>
    <w:rsid w:val="00DD78DF"/>
    <w:rsid w:val="00DF5503"/>
    <w:rsid w:val="00E5372D"/>
    <w:rsid w:val="00E64146"/>
    <w:rsid w:val="00E67BA9"/>
    <w:rsid w:val="00E95DEE"/>
    <w:rsid w:val="00F024DD"/>
    <w:rsid w:val="00F1128E"/>
    <w:rsid w:val="00F14893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41E27"/>
    <w:rsid w:val="0015644A"/>
    <w:rsid w:val="00192444"/>
    <w:rsid w:val="001E57F0"/>
    <w:rsid w:val="00221062"/>
    <w:rsid w:val="00253F10"/>
    <w:rsid w:val="00280301"/>
    <w:rsid w:val="0029331C"/>
    <w:rsid w:val="002C7EFB"/>
    <w:rsid w:val="002D06D9"/>
    <w:rsid w:val="0033589E"/>
    <w:rsid w:val="004A53B4"/>
    <w:rsid w:val="004C6551"/>
    <w:rsid w:val="004F570A"/>
    <w:rsid w:val="005D488F"/>
    <w:rsid w:val="005E647E"/>
    <w:rsid w:val="005E6DF9"/>
    <w:rsid w:val="00611F22"/>
    <w:rsid w:val="00751027"/>
    <w:rsid w:val="007777E6"/>
    <w:rsid w:val="007931D3"/>
    <w:rsid w:val="00861263"/>
    <w:rsid w:val="008B3EA3"/>
    <w:rsid w:val="008D24E2"/>
    <w:rsid w:val="00972DBF"/>
    <w:rsid w:val="009A0DA8"/>
    <w:rsid w:val="00A030D3"/>
    <w:rsid w:val="00A304EA"/>
    <w:rsid w:val="00AC1421"/>
    <w:rsid w:val="00AD4D25"/>
    <w:rsid w:val="00AE0B07"/>
    <w:rsid w:val="00B540B8"/>
    <w:rsid w:val="00B540C3"/>
    <w:rsid w:val="00B54EA3"/>
    <w:rsid w:val="00BA090A"/>
    <w:rsid w:val="00BA5517"/>
    <w:rsid w:val="00BE2C02"/>
    <w:rsid w:val="00C301E9"/>
    <w:rsid w:val="00C96C1B"/>
    <w:rsid w:val="00D376B2"/>
    <w:rsid w:val="00D74B23"/>
    <w:rsid w:val="00DF1EC7"/>
    <w:rsid w:val="00DF7E6F"/>
    <w:rsid w:val="00E85026"/>
    <w:rsid w:val="00EC2329"/>
    <w:rsid w:val="00ED0454"/>
    <w:rsid w:val="00ED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62FE-B28D-4C2E-B250-2EA37D6F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95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85</cp:revision>
  <cp:lastPrinted>2024-01-09T08:50:00Z</cp:lastPrinted>
  <dcterms:created xsi:type="dcterms:W3CDTF">2025-11-05T11:10:00Z</dcterms:created>
  <dcterms:modified xsi:type="dcterms:W3CDTF">2025-11-05T13:19:00Z</dcterms:modified>
</cp:coreProperties>
</file>